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5118B3" w14:textId="77777777" w:rsidR="004C66AD" w:rsidRDefault="004C66AD" w:rsidP="004C66AD">
      <w:pPr>
        <w:rPr>
          <w:rFonts w:ascii="Trebuchet MS" w:hAnsi="Trebuchet MS"/>
          <w:sz w:val="28"/>
          <w:szCs w:val="28"/>
        </w:rPr>
      </w:pPr>
    </w:p>
    <w:p w14:paraId="532D622B" w14:textId="730DB4BA" w:rsidR="004C66AD" w:rsidRPr="00DE3F86" w:rsidRDefault="004C66AD" w:rsidP="004C66AD">
      <w:pPr>
        <w:ind w:left="-993" w:firstLine="993"/>
        <w:jc w:val="center"/>
        <w:rPr>
          <w:rFonts w:ascii="Trebuchet MS" w:hAnsi="Trebuchet MS"/>
          <w:b/>
          <w:bCs/>
          <w:sz w:val="40"/>
          <w:szCs w:val="40"/>
          <w:u w:val="single"/>
        </w:rPr>
      </w:pPr>
      <w:r w:rsidRPr="00DE3F86">
        <w:rPr>
          <w:rFonts w:ascii="Trebuchet MS" w:hAnsi="Trebuchet MS"/>
          <w:b/>
          <w:bCs/>
          <w:sz w:val="40"/>
          <w:szCs w:val="40"/>
          <w:u w:val="single"/>
        </w:rPr>
        <w:t xml:space="preserve">Four Lodge Festival </w:t>
      </w:r>
      <w:r w:rsidR="00B023D3">
        <w:rPr>
          <w:rFonts w:ascii="Trebuchet MS" w:hAnsi="Trebuchet MS"/>
          <w:b/>
          <w:bCs/>
          <w:sz w:val="40"/>
          <w:szCs w:val="40"/>
          <w:u w:val="single"/>
        </w:rPr>
        <w:t>Booking Form</w:t>
      </w:r>
    </w:p>
    <w:p w14:paraId="0F1BEEFB" w14:textId="77777777" w:rsidR="004C66AD" w:rsidRPr="00DE3F86" w:rsidRDefault="004C66AD" w:rsidP="004C66AD">
      <w:pPr>
        <w:ind w:left="-993" w:firstLine="993"/>
        <w:jc w:val="center"/>
        <w:rPr>
          <w:rFonts w:ascii="Trebuchet MS" w:hAnsi="Trebuchet MS"/>
          <w:b/>
          <w:bCs/>
          <w:sz w:val="40"/>
          <w:szCs w:val="40"/>
          <w:u w:val="single"/>
        </w:rPr>
      </w:pPr>
      <w:r w:rsidRPr="00DE3F86">
        <w:rPr>
          <w:rFonts w:ascii="Trebuchet MS" w:hAnsi="Trebuchet MS"/>
          <w:b/>
          <w:bCs/>
          <w:sz w:val="40"/>
          <w:szCs w:val="40"/>
          <w:u w:val="single"/>
        </w:rPr>
        <w:t>14</w:t>
      </w:r>
      <w:r w:rsidRPr="00DE3F86">
        <w:rPr>
          <w:rFonts w:ascii="Trebuchet MS" w:hAnsi="Trebuchet MS"/>
          <w:b/>
          <w:bCs/>
          <w:sz w:val="40"/>
          <w:szCs w:val="40"/>
          <w:u w:val="single"/>
          <w:vertAlign w:val="superscript"/>
        </w:rPr>
        <w:t>th</w:t>
      </w:r>
      <w:r w:rsidRPr="00DE3F86">
        <w:rPr>
          <w:rFonts w:ascii="Trebuchet MS" w:hAnsi="Trebuchet MS"/>
          <w:b/>
          <w:bCs/>
          <w:sz w:val="40"/>
          <w:szCs w:val="40"/>
          <w:u w:val="single"/>
        </w:rPr>
        <w:t>-16</w:t>
      </w:r>
      <w:r w:rsidRPr="00DE3F86">
        <w:rPr>
          <w:rFonts w:ascii="Trebuchet MS" w:hAnsi="Trebuchet MS"/>
          <w:b/>
          <w:bCs/>
          <w:sz w:val="40"/>
          <w:szCs w:val="40"/>
          <w:u w:val="single"/>
          <w:vertAlign w:val="superscript"/>
        </w:rPr>
        <w:t>th</w:t>
      </w:r>
      <w:r w:rsidRPr="00DE3F86">
        <w:rPr>
          <w:rFonts w:ascii="Trebuchet MS" w:hAnsi="Trebuchet MS"/>
          <w:b/>
          <w:bCs/>
          <w:sz w:val="40"/>
          <w:szCs w:val="40"/>
          <w:u w:val="single"/>
        </w:rPr>
        <w:t xml:space="preserve"> May 2027</w:t>
      </w:r>
    </w:p>
    <w:p w14:paraId="3DABC11D" w14:textId="77777777" w:rsidR="004C66AD" w:rsidRPr="004E61E3" w:rsidRDefault="004C66AD" w:rsidP="004C66AD">
      <w:pPr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</w:p>
    <w:p w14:paraId="666529CA" w14:textId="520106E2" w:rsidR="002E3DE6" w:rsidRDefault="004C66AD" w:rsidP="002E3DE6">
      <w:pPr>
        <w:jc w:val="center"/>
        <w:rPr>
          <w:rFonts w:ascii="Trebuchet MS" w:hAnsi="Trebuchet MS"/>
          <w:b/>
          <w:bCs/>
          <w:sz w:val="28"/>
          <w:szCs w:val="28"/>
        </w:rPr>
      </w:pPr>
      <w:r w:rsidRPr="002E3DE6">
        <w:rPr>
          <w:rFonts w:ascii="Trebuchet MS" w:hAnsi="Trebuchet MS"/>
          <w:b/>
          <w:bCs/>
          <w:sz w:val="28"/>
          <w:szCs w:val="28"/>
        </w:rPr>
        <w:t>All Bookings by 30</w:t>
      </w:r>
      <w:r w:rsidRPr="002E3DE6">
        <w:rPr>
          <w:rFonts w:ascii="Trebuchet MS" w:hAnsi="Trebuchet MS"/>
          <w:b/>
          <w:bCs/>
          <w:sz w:val="28"/>
          <w:szCs w:val="28"/>
          <w:vertAlign w:val="superscript"/>
        </w:rPr>
        <w:t>th</w:t>
      </w:r>
      <w:r w:rsidRPr="002E3DE6">
        <w:rPr>
          <w:rFonts w:ascii="Trebuchet MS" w:hAnsi="Trebuchet MS"/>
          <w:b/>
          <w:bCs/>
          <w:sz w:val="28"/>
          <w:szCs w:val="28"/>
        </w:rPr>
        <w:t xml:space="preserve"> November 2026 or sooner</w:t>
      </w:r>
    </w:p>
    <w:p w14:paraId="011C5CA4" w14:textId="29A2D229" w:rsidR="004C66AD" w:rsidRPr="002C44AD" w:rsidRDefault="004C66AD" w:rsidP="002E3DE6">
      <w:pPr>
        <w:jc w:val="center"/>
        <w:rPr>
          <w:rFonts w:ascii="Trebuchet MS" w:hAnsi="Trebuchet MS"/>
          <w:sz w:val="28"/>
          <w:szCs w:val="28"/>
        </w:rPr>
      </w:pPr>
      <w:r w:rsidRPr="002E3DE6">
        <w:rPr>
          <w:rFonts w:ascii="Trebuchet MS" w:hAnsi="Trebuchet MS"/>
          <w:b/>
          <w:bCs/>
          <w:sz w:val="28"/>
          <w:szCs w:val="28"/>
        </w:rPr>
        <w:t>Final Payments by 29</w:t>
      </w:r>
      <w:r w:rsidRPr="002E3DE6">
        <w:rPr>
          <w:rFonts w:ascii="Trebuchet MS" w:hAnsi="Trebuchet MS"/>
          <w:b/>
          <w:bCs/>
          <w:sz w:val="28"/>
          <w:szCs w:val="28"/>
          <w:vertAlign w:val="superscript"/>
        </w:rPr>
        <w:t>th</w:t>
      </w:r>
      <w:r w:rsidRPr="002E3DE6">
        <w:rPr>
          <w:rFonts w:ascii="Trebuchet MS" w:hAnsi="Trebuchet MS"/>
          <w:b/>
          <w:bCs/>
          <w:sz w:val="28"/>
          <w:szCs w:val="28"/>
        </w:rPr>
        <w:t xml:space="preserve"> January 2027</w:t>
      </w:r>
    </w:p>
    <w:p w14:paraId="381AB0A8" w14:textId="77777777" w:rsidR="004C66AD" w:rsidRDefault="004C66AD" w:rsidP="004C66AD">
      <w:pPr>
        <w:jc w:val="center"/>
        <w:rPr>
          <w:rFonts w:ascii="Trebuchet MS" w:hAnsi="Trebuchet MS"/>
          <w:b/>
          <w:bCs/>
          <w:sz w:val="28"/>
          <w:szCs w:val="28"/>
          <w:u w:val="single"/>
        </w:rPr>
      </w:pPr>
    </w:p>
    <w:p w14:paraId="72F7F5E5" w14:textId="77777777" w:rsidR="004C66AD" w:rsidRPr="002C44AD" w:rsidRDefault="004C66AD" w:rsidP="004C66AD">
      <w:pPr>
        <w:jc w:val="center"/>
        <w:rPr>
          <w:rFonts w:ascii="Trebuchet MS" w:hAnsi="Trebuchet MS"/>
          <w:b/>
          <w:bCs/>
          <w:sz w:val="28"/>
          <w:szCs w:val="28"/>
          <w:u w:val="single"/>
        </w:rPr>
      </w:pPr>
      <w:r w:rsidRPr="002C44AD">
        <w:rPr>
          <w:rFonts w:ascii="Trebuchet MS" w:hAnsi="Trebuchet MS"/>
          <w:b/>
          <w:bCs/>
          <w:sz w:val="28"/>
          <w:szCs w:val="28"/>
          <w:u w:val="single"/>
        </w:rPr>
        <w:t>Initial deposits:</w:t>
      </w:r>
    </w:p>
    <w:p w14:paraId="2DA147D5" w14:textId="77777777" w:rsidR="004C66AD" w:rsidRPr="002C44AD" w:rsidRDefault="004C66AD" w:rsidP="004C66AD">
      <w:pPr>
        <w:jc w:val="center"/>
        <w:rPr>
          <w:rFonts w:ascii="Trebuchet MS" w:hAnsi="Trebuchet MS"/>
        </w:rPr>
      </w:pPr>
      <w:r w:rsidRPr="002C44AD">
        <w:rPr>
          <w:rFonts w:ascii="Trebuchet MS" w:hAnsi="Trebuchet MS"/>
        </w:rPr>
        <w:t>2 nights £80 per person (£160)</w:t>
      </w:r>
    </w:p>
    <w:p w14:paraId="1F4D709A" w14:textId="77777777" w:rsidR="004C66AD" w:rsidRDefault="004C66AD" w:rsidP="004C66AD">
      <w:pPr>
        <w:jc w:val="center"/>
        <w:rPr>
          <w:rFonts w:ascii="Trebuchet MS" w:hAnsi="Trebuchet MS"/>
          <w:sz w:val="28"/>
          <w:szCs w:val="28"/>
        </w:rPr>
      </w:pPr>
      <w:r w:rsidRPr="002C44AD">
        <w:rPr>
          <w:rFonts w:ascii="Trebuchet MS" w:hAnsi="Trebuchet MS"/>
        </w:rPr>
        <w:t>1 night £45 per person(£90</w:t>
      </w:r>
      <w:r>
        <w:rPr>
          <w:rFonts w:ascii="Trebuchet MS" w:hAnsi="Trebuchet MS"/>
          <w:sz w:val="28"/>
          <w:szCs w:val="28"/>
        </w:rPr>
        <w:t>)</w:t>
      </w:r>
    </w:p>
    <w:p w14:paraId="78E57C97" w14:textId="77777777" w:rsidR="004C66AD" w:rsidRPr="00A72ED8" w:rsidRDefault="004C66AD" w:rsidP="004C66AD">
      <w:pPr>
        <w:jc w:val="center"/>
        <w:rPr>
          <w:rFonts w:ascii="Trebuchet MS" w:hAnsi="Trebuchet MS"/>
          <w:sz w:val="15"/>
          <w:szCs w:val="15"/>
        </w:rPr>
      </w:pPr>
    </w:p>
    <w:p w14:paraId="16E992FC" w14:textId="77777777" w:rsidR="004C66AD" w:rsidRPr="002C44AD" w:rsidRDefault="004C66AD" w:rsidP="004C66AD">
      <w:pPr>
        <w:jc w:val="center"/>
        <w:rPr>
          <w:rFonts w:ascii="Trebuchet MS" w:hAnsi="Trebuchet MS"/>
          <w:b/>
          <w:bCs/>
          <w:sz w:val="28"/>
          <w:szCs w:val="28"/>
          <w:u w:val="single"/>
        </w:rPr>
      </w:pPr>
      <w:r w:rsidRPr="002C44AD">
        <w:rPr>
          <w:rFonts w:ascii="Trebuchet MS" w:hAnsi="Trebuchet MS"/>
          <w:b/>
          <w:bCs/>
          <w:sz w:val="28"/>
          <w:szCs w:val="28"/>
          <w:u w:val="single"/>
        </w:rPr>
        <w:t>Full Costs:</w:t>
      </w:r>
    </w:p>
    <w:p w14:paraId="19B89734" w14:textId="77777777" w:rsidR="004C66AD" w:rsidRDefault="004C66AD" w:rsidP="004C66AD">
      <w:pPr>
        <w:rPr>
          <w:rFonts w:ascii="Trebuchet MS" w:hAnsi="Trebuchet MS"/>
          <w:sz w:val="28"/>
          <w:szCs w:val="28"/>
        </w:rPr>
      </w:pPr>
    </w:p>
    <w:p w14:paraId="598D6E92" w14:textId="77777777" w:rsidR="004C66AD" w:rsidRPr="00DE3F86" w:rsidRDefault="004C66AD" w:rsidP="004C66AD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 xml:space="preserve">                 </w:t>
      </w:r>
      <w:r w:rsidRPr="00A529C6">
        <w:rPr>
          <w:rFonts w:ascii="Trebuchet MS" w:hAnsi="Trebuchet MS"/>
          <w:noProof/>
          <w:sz w:val="28"/>
          <w:szCs w:val="28"/>
        </w:rPr>
        <w:drawing>
          <wp:inline distT="0" distB="0" distL="0" distR="0" wp14:anchorId="769A56CA" wp14:editId="1A006877">
            <wp:extent cx="2284711" cy="551055"/>
            <wp:effectExtent l="0" t="0" r="1905" b="0"/>
            <wp:docPr id="1679266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6693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6388" cy="57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sz w:val="28"/>
          <w:szCs w:val="28"/>
        </w:rPr>
        <w:t xml:space="preserve">         </w:t>
      </w:r>
      <w:r w:rsidRPr="00A529C6">
        <w:rPr>
          <w:rFonts w:ascii="Trebuchet MS" w:hAnsi="Trebuchet MS"/>
          <w:noProof/>
          <w:sz w:val="28"/>
          <w:szCs w:val="28"/>
        </w:rPr>
        <w:drawing>
          <wp:inline distT="0" distB="0" distL="0" distR="0" wp14:anchorId="1CB4520F" wp14:editId="4CBCBF19">
            <wp:extent cx="2288147" cy="558085"/>
            <wp:effectExtent l="0" t="0" r="0" b="1270"/>
            <wp:docPr id="2048481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8149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5471" cy="61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7B839" w14:textId="77777777" w:rsidR="004C66AD" w:rsidRPr="00A72ED8" w:rsidRDefault="004C66AD" w:rsidP="004C66AD">
      <w:pPr>
        <w:rPr>
          <w:rFonts w:ascii="Trebuchet MS" w:hAnsi="Trebuchet MS"/>
          <w:b/>
          <w:bCs/>
          <w:sz w:val="20"/>
          <w:szCs w:val="20"/>
        </w:rPr>
      </w:pPr>
    </w:p>
    <w:p w14:paraId="6BC32CBC" w14:textId="52A66FAD" w:rsidR="004C66AD" w:rsidRPr="00DE3F86" w:rsidRDefault="004C66AD" w:rsidP="004C66AD">
      <w:pPr>
        <w:rPr>
          <w:rFonts w:ascii="Trebuchet MS" w:hAnsi="Trebuchet MS"/>
          <w:sz w:val="28"/>
          <w:szCs w:val="28"/>
        </w:rPr>
      </w:pPr>
      <w:r w:rsidRPr="00DE3F86">
        <w:rPr>
          <w:rFonts w:ascii="Trebuchet MS" w:hAnsi="Trebuchet MS"/>
          <w:sz w:val="28"/>
          <w:szCs w:val="28"/>
        </w:rPr>
        <w:t xml:space="preserve">Please complete form </w:t>
      </w:r>
      <w:r w:rsidRPr="00DE3F86">
        <w:rPr>
          <w:rFonts w:ascii="Trebuchet MS" w:hAnsi="Trebuchet MS"/>
          <w:b/>
          <w:bCs/>
          <w:sz w:val="28"/>
          <w:szCs w:val="28"/>
        </w:rPr>
        <w:t>in full</w:t>
      </w:r>
      <w:r>
        <w:rPr>
          <w:rFonts w:ascii="Trebuchet MS" w:hAnsi="Trebuchet MS"/>
          <w:sz w:val="28"/>
          <w:szCs w:val="28"/>
        </w:rPr>
        <w:t xml:space="preserve"> &amp; please </w:t>
      </w:r>
      <w:r w:rsidR="00B023D3">
        <w:rPr>
          <w:rFonts w:ascii="Trebuchet MS" w:hAnsi="Trebuchet MS"/>
          <w:sz w:val="28"/>
          <w:szCs w:val="28"/>
        </w:rPr>
        <w:t>indicate requirements with “Y”:</w:t>
      </w:r>
    </w:p>
    <w:p w14:paraId="399813D2" w14:textId="77777777" w:rsidR="004C66AD" w:rsidRPr="00A72ED8" w:rsidRDefault="004C66AD" w:rsidP="004C66AD">
      <w:pPr>
        <w:rPr>
          <w:rFonts w:ascii="Trebuchet MS" w:hAnsi="Trebuchet MS"/>
          <w:b/>
          <w:bCs/>
          <w:sz w:val="11"/>
          <w:szCs w:val="1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1134"/>
        <w:gridCol w:w="1134"/>
        <w:gridCol w:w="993"/>
        <w:gridCol w:w="1134"/>
        <w:gridCol w:w="2522"/>
      </w:tblGrid>
      <w:tr w:rsidR="002E3DE6" w:rsidRPr="004C66AD" w14:paraId="099D7747" w14:textId="77777777" w:rsidTr="00B023D3">
        <w:trPr>
          <w:trHeight w:val="494"/>
        </w:trPr>
        <w:tc>
          <w:tcPr>
            <w:tcW w:w="704" w:type="dxa"/>
            <w:shd w:val="clear" w:color="auto" w:fill="D9D9D9" w:themeFill="background1" w:themeFillShade="D9"/>
          </w:tcPr>
          <w:p w14:paraId="12BC21C5" w14:textId="77777777" w:rsidR="002E3DE6" w:rsidRPr="002E3DE6" w:rsidRDefault="002E3DE6" w:rsidP="004C66AD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19A593E5" w14:textId="77777777" w:rsidR="002E3DE6" w:rsidRDefault="002E3DE6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2BF3E7D7" w14:textId="263D52FE" w:rsidR="002E3DE6" w:rsidRPr="002E3DE6" w:rsidRDefault="002E3DE6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2E3DE6">
              <w:rPr>
                <w:rFonts w:ascii="Arial" w:hAnsi="Arial" w:cs="Arial"/>
                <w:b/>
                <w:bCs/>
                <w:sz w:val="13"/>
                <w:szCs w:val="13"/>
              </w:rPr>
              <w:t>Names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1627135" w14:textId="77777777" w:rsidR="002E3DE6" w:rsidRDefault="002E3DE6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4711EB30" w14:textId="3907BC20" w:rsidR="002E3DE6" w:rsidRPr="002E3DE6" w:rsidRDefault="002E3DE6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2E3DE6">
              <w:rPr>
                <w:rFonts w:ascii="Arial" w:hAnsi="Arial" w:cs="Arial"/>
                <w:b/>
                <w:bCs/>
                <w:sz w:val="13"/>
                <w:szCs w:val="13"/>
              </w:rPr>
              <w:t xml:space="preserve">King </w:t>
            </w:r>
            <w:r w:rsidR="00B023D3">
              <w:rPr>
                <w:rFonts w:ascii="Arial" w:hAnsi="Arial" w:cs="Arial"/>
                <w:b/>
                <w:bCs/>
                <w:sz w:val="13"/>
                <w:szCs w:val="13"/>
              </w:rPr>
              <w:t>G</w:t>
            </w:r>
            <w:r w:rsidRPr="002E3DE6">
              <w:rPr>
                <w:rFonts w:ascii="Arial" w:hAnsi="Arial" w:cs="Arial"/>
                <w:b/>
                <w:bCs/>
                <w:sz w:val="13"/>
                <w:szCs w:val="13"/>
              </w:rPr>
              <w:t>uest room 2 nights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74583A9" w14:textId="77777777" w:rsidR="002E3DE6" w:rsidRDefault="002E3DE6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1578603D" w14:textId="003C68EF" w:rsidR="002E3DE6" w:rsidRPr="002E3DE6" w:rsidRDefault="00B023D3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2E3DE6">
              <w:rPr>
                <w:rFonts w:ascii="Arial" w:hAnsi="Arial" w:cs="Arial"/>
                <w:b/>
                <w:bCs/>
                <w:sz w:val="13"/>
                <w:szCs w:val="13"/>
              </w:rPr>
              <w:t>King Guest room 1 night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8D15567" w14:textId="77777777" w:rsidR="002E3DE6" w:rsidRDefault="002E3DE6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4610C8CB" w14:textId="28924F73" w:rsidR="002E3DE6" w:rsidRPr="002E3DE6" w:rsidRDefault="00B023D3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2E3DE6">
              <w:rPr>
                <w:rFonts w:ascii="Arial" w:hAnsi="Arial" w:cs="Arial"/>
                <w:b/>
                <w:bCs/>
                <w:sz w:val="13"/>
                <w:szCs w:val="13"/>
              </w:rPr>
              <w:t>Single Occupancy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90B2643" w14:textId="77777777" w:rsidR="002E3DE6" w:rsidRDefault="002E3DE6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0CF3FC46" w14:textId="21C621CB" w:rsidR="002E3DE6" w:rsidRPr="002E3DE6" w:rsidRDefault="002E3DE6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2E3DE6">
              <w:rPr>
                <w:rFonts w:ascii="Arial" w:hAnsi="Arial" w:cs="Arial"/>
                <w:b/>
                <w:bCs/>
                <w:sz w:val="13"/>
                <w:szCs w:val="13"/>
              </w:rPr>
              <w:t>Upgrade to King Deluxe Room with view</w:t>
            </w:r>
          </w:p>
        </w:tc>
        <w:tc>
          <w:tcPr>
            <w:tcW w:w="2522" w:type="dxa"/>
            <w:shd w:val="clear" w:color="auto" w:fill="D9D9D9" w:themeFill="background1" w:themeFillShade="D9"/>
          </w:tcPr>
          <w:p w14:paraId="640A5315" w14:textId="77777777" w:rsidR="002E3DE6" w:rsidRDefault="002E3DE6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3694E838" w14:textId="10D8B0FB" w:rsidR="002E3DE6" w:rsidRPr="002E3DE6" w:rsidRDefault="002E3DE6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2E3DE6">
              <w:rPr>
                <w:rFonts w:ascii="Arial" w:hAnsi="Arial" w:cs="Arial"/>
                <w:b/>
                <w:bCs/>
                <w:sz w:val="13"/>
                <w:szCs w:val="13"/>
              </w:rPr>
              <w:t>Dietary or Mobility requirements</w:t>
            </w:r>
          </w:p>
        </w:tc>
      </w:tr>
      <w:tr w:rsidR="00B023D3" w:rsidRPr="004C66AD" w14:paraId="7AD5CDB7" w14:textId="77777777" w:rsidTr="00B023D3">
        <w:tc>
          <w:tcPr>
            <w:tcW w:w="704" w:type="dxa"/>
            <w:vMerge w:val="restart"/>
            <w:shd w:val="clear" w:color="auto" w:fill="D9D9D9" w:themeFill="background1" w:themeFillShade="D9"/>
          </w:tcPr>
          <w:p w14:paraId="7E660AE7" w14:textId="77777777" w:rsidR="00B023D3" w:rsidRDefault="00B023D3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5E377B06" w14:textId="7A17CED0" w:rsidR="00B023D3" w:rsidRPr="002E3DE6" w:rsidRDefault="00B023D3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</w:rPr>
              <w:t>Room 1</w:t>
            </w:r>
          </w:p>
        </w:tc>
        <w:tc>
          <w:tcPr>
            <w:tcW w:w="2126" w:type="dxa"/>
          </w:tcPr>
          <w:p w14:paraId="11779024" w14:textId="5A922BDA" w:rsidR="00B023D3" w:rsidRPr="002E3DE6" w:rsidRDefault="00B023D3" w:rsidP="004C66AD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14:paraId="5192436C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32E16B54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14:paraId="475D621B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0CDF3C7A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993" w:type="dxa"/>
            <w:vMerge w:val="restart"/>
          </w:tcPr>
          <w:p w14:paraId="2EDB14EB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6B1FC851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14:paraId="3ABADCE5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3D54CDE0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2522" w:type="dxa"/>
          </w:tcPr>
          <w:p w14:paraId="162093E1" w14:textId="77777777" w:rsidR="00B023D3" w:rsidRPr="004C66AD" w:rsidRDefault="00B023D3" w:rsidP="004C66A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023D3" w:rsidRPr="004C66AD" w14:paraId="61272A0E" w14:textId="77777777" w:rsidTr="00B023D3">
        <w:tc>
          <w:tcPr>
            <w:tcW w:w="704" w:type="dxa"/>
            <w:vMerge/>
            <w:shd w:val="clear" w:color="auto" w:fill="D9D9D9" w:themeFill="background1" w:themeFillShade="D9"/>
          </w:tcPr>
          <w:p w14:paraId="24D0C55E" w14:textId="77777777" w:rsidR="00B023D3" w:rsidRPr="004C66AD" w:rsidRDefault="00B023D3" w:rsidP="004C66A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78306051" w14:textId="77777777" w:rsidR="00B023D3" w:rsidRPr="002E3DE6" w:rsidRDefault="00B023D3" w:rsidP="004C66AD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14:paraId="72EBF3F7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14:paraId="60FB4430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993" w:type="dxa"/>
            <w:vMerge/>
          </w:tcPr>
          <w:p w14:paraId="2273D036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14:paraId="50077B3D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2522" w:type="dxa"/>
          </w:tcPr>
          <w:p w14:paraId="54C33DD0" w14:textId="77777777" w:rsidR="00B023D3" w:rsidRPr="004C66AD" w:rsidRDefault="00B023D3" w:rsidP="004C66A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023D3" w:rsidRPr="004C66AD" w14:paraId="571EDE2C" w14:textId="77777777" w:rsidTr="00B023D3">
        <w:tc>
          <w:tcPr>
            <w:tcW w:w="704" w:type="dxa"/>
            <w:vMerge w:val="restart"/>
            <w:shd w:val="clear" w:color="auto" w:fill="D9D9D9" w:themeFill="background1" w:themeFillShade="D9"/>
          </w:tcPr>
          <w:p w14:paraId="1606FA60" w14:textId="77777777" w:rsidR="00B023D3" w:rsidRPr="002E3DE6" w:rsidRDefault="00B023D3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644DC961" w14:textId="2DDC6C80" w:rsidR="00B023D3" w:rsidRPr="002E3DE6" w:rsidRDefault="00B023D3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</w:rPr>
              <w:t>Room 2</w:t>
            </w:r>
          </w:p>
        </w:tc>
        <w:tc>
          <w:tcPr>
            <w:tcW w:w="2126" w:type="dxa"/>
          </w:tcPr>
          <w:p w14:paraId="17337292" w14:textId="77777777" w:rsidR="00B023D3" w:rsidRPr="002E3DE6" w:rsidRDefault="00B023D3" w:rsidP="004C66AD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14:paraId="2A4320EF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2BBF06D5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14:paraId="561D86C8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5A75F145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993" w:type="dxa"/>
            <w:vMerge w:val="restart"/>
          </w:tcPr>
          <w:p w14:paraId="1E5597A8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79B5C060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14:paraId="3AEBA691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4CA21AAF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2522" w:type="dxa"/>
          </w:tcPr>
          <w:p w14:paraId="062867B2" w14:textId="77777777" w:rsidR="00B023D3" w:rsidRPr="004C66AD" w:rsidRDefault="00B023D3" w:rsidP="004C66A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023D3" w:rsidRPr="004C66AD" w14:paraId="2E8411ED" w14:textId="77777777" w:rsidTr="00B023D3">
        <w:tc>
          <w:tcPr>
            <w:tcW w:w="704" w:type="dxa"/>
            <w:vMerge/>
            <w:shd w:val="clear" w:color="auto" w:fill="D9D9D9" w:themeFill="background1" w:themeFillShade="D9"/>
          </w:tcPr>
          <w:p w14:paraId="78F5847B" w14:textId="77777777" w:rsidR="00B023D3" w:rsidRPr="002E3DE6" w:rsidRDefault="00B023D3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2126" w:type="dxa"/>
          </w:tcPr>
          <w:p w14:paraId="7DE84A88" w14:textId="77777777" w:rsidR="00B023D3" w:rsidRPr="002E3DE6" w:rsidRDefault="00B023D3" w:rsidP="004C66AD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14:paraId="53803A2B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14:paraId="794459B6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993" w:type="dxa"/>
            <w:vMerge/>
          </w:tcPr>
          <w:p w14:paraId="4E329001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14:paraId="04CB5DFE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2522" w:type="dxa"/>
          </w:tcPr>
          <w:p w14:paraId="51150595" w14:textId="77777777" w:rsidR="00B023D3" w:rsidRPr="004C66AD" w:rsidRDefault="00B023D3" w:rsidP="004C66A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023D3" w:rsidRPr="004C66AD" w14:paraId="1AD6280D" w14:textId="77777777" w:rsidTr="00B023D3">
        <w:tc>
          <w:tcPr>
            <w:tcW w:w="704" w:type="dxa"/>
            <w:vMerge w:val="restart"/>
            <w:shd w:val="clear" w:color="auto" w:fill="D9D9D9" w:themeFill="background1" w:themeFillShade="D9"/>
          </w:tcPr>
          <w:p w14:paraId="7B919619" w14:textId="77777777" w:rsidR="00B023D3" w:rsidRDefault="00B023D3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1BB0810C" w14:textId="5B357BD4" w:rsidR="00B023D3" w:rsidRPr="002E3DE6" w:rsidRDefault="00B023D3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</w:rPr>
              <w:t>Room 3</w:t>
            </w:r>
          </w:p>
        </w:tc>
        <w:tc>
          <w:tcPr>
            <w:tcW w:w="2126" w:type="dxa"/>
          </w:tcPr>
          <w:p w14:paraId="5D537BEE" w14:textId="77777777" w:rsidR="00B023D3" w:rsidRPr="002E3DE6" w:rsidRDefault="00B023D3" w:rsidP="004C66AD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14:paraId="66C639BE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14:paraId="3B93F02B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5DA21785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993" w:type="dxa"/>
            <w:vMerge w:val="restart"/>
          </w:tcPr>
          <w:p w14:paraId="3913C276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2E6D3FEE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14:paraId="304FA736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303A558B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2522" w:type="dxa"/>
          </w:tcPr>
          <w:p w14:paraId="4E36793E" w14:textId="77777777" w:rsidR="00B023D3" w:rsidRPr="004C66AD" w:rsidRDefault="00B023D3" w:rsidP="004C66A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023D3" w:rsidRPr="004C66AD" w14:paraId="2DBF7C45" w14:textId="77777777" w:rsidTr="00B023D3">
        <w:tc>
          <w:tcPr>
            <w:tcW w:w="704" w:type="dxa"/>
            <w:vMerge/>
            <w:shd w:val="clear" w:color="auto" w:fill="D9D9D9" w:themeFill="background1" w:themeFillShade="D9"/>
          </w:tcPr>
          <w:p w14:paraId="24CB3D1C" w14:textId="77777777" w:rsidR="00B023D3" w:rsidRPr="002E3DE6" w:rsidRDefault="00B023D3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2126" w:type="dxa"/>
          </w:tcPr>
          <w:p w14:paraId="23F43277" w14:textId="77777777" w:rsidR="00B023D3" w:rsidRPr="002E3DE6" w:rsidRDefault="00B023D3" w:rsidP="004C66AD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14:paraId="6A40CA28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14:paraId="529852F2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993" w:type="dxa"/>
            <w:vMerge/>
          </w:tcPr>
          <w:p w14:paraId="38B2F5C4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14:paraId="448B309A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2522" w:type="dxa"/>
          </w:tcPr>
          <w:p w14:paraId="2F8C204A" w14:textId="77777777" w:rsidR="00B023D3" w:rsidRPr="004C66AD" w:rsidRDefault="00B023D3" w:rsidP="004C66A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023D3" w:rsidRPr="004C66AD" w14:paraId="78E3C938" w14:textId="77777777" w:rsidTr="00B023D3">
        <w:tc>
          <w:tcPr>
            <w:tcW w:w="704" w:type="dxa"/>
            <w:vMerge w:val="restart"/>
            <w:shd w:val="clear" w:color="auto" w:fill="D9D9D9" w:themeFill="background1" w:themeFillShade="D9"/>
          </w:tcPr>
          <w:p w14:paraId="092C8A1C" w14:textId="77777777" w:rsidR="00B023D3" w:rsidRDefault="00B023D3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260F1E30" w14:textId="181D105C" w:rsidR="00B023D3" w:rsidRPr="002E3DE6" w:rsidRDefault="00B023D3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</w:rPr>
              <w:t>Room 4</w:t>
            </w:r>
          </w:p>
        </w:tc>
        <w:tc>
          <w:tcPr>
            <w:tcW w:w="2126" w:type="dxa"/>
          </w:tcPr>
          <w:p w14:paraId="2D05D6FA" w14:textId="77777777" w:rsidR="00B023D3" w:rsidRPr="002E3DE6" w:rsidRDefault="00B023D3" w:rsidP="004C66AD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14:paraId="50F71DDA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54150FDB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14:paraId="5A24D75F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470E38FF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993" w:type="dxa"/>
            <w:vMerge w:val="restart"/>
          </w:tcPr>
          <w:p w14:paraId="63BF56ED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07AD72D2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14:paraId="6177DBA4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241A9026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2522" w:type="dxa"/>
          </w:tcPr>
          <w:p w14:paraId="11E0D1F8" w14:textId="77777777" w:rsidR="00B023D3" w:rsidRPr="004C66AD" w:rsidRDefault="00B023D3" w:rsidP="004C66A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023D3" w:rsidRPr="004C66AD" w14:paraId="13F08D7C" w14:textId="77777777" w:rsidTr="00B023D3">
        <w:tc>
          <w:tcPr>
            <w:tcW w:w="704" w:type="dxa"/>
            <w:vMerge/>
            <w:shd w:val="clear" w:color="auto" w:fill="D9D9D9" w:themeFill="background1" w:themeFillShade="D9"/>
          </w:tcPr>
          <w:p w14:paraId="55AB570A" w14:textId="77777777" w:rsidR="00B023D3" w:rsidRPr="002E3DE6" w:rsidRDefault="00B023D3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2126" w:type="dxa"/>
          </w:tcPr>
          <w:p w14:paraId="2936F17A" w14:textId="77777777" w:rsidR="00B023D3" w:rsidRPr="002E3DE6" w:rsidRDefault="00B023D3" w:rsidP="004C66AD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14:paraId="3BDA9CCD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14:paraId="4CBE4940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993" w:type="dxa"/>
            <w:vMerge/>
          </w:tcPr>
          <w:p w14:paraId="3B0D01DA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14:paraId="7D0CEDB8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2522" w:type="dxa"/>
          </w:tcPr>
          <w:p w14:paraId="0C7231E3" w14:textId="77777777" w:rsidR="00B023D3" w:rsidRPr="004C66AD" w:rsidRDefault="00B023D3" w:rsidP="004C66A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023D3" w:rsidRPr="004C66AD" w14:paraId="4C1E1BCA" w14:textId="77777777" w:rsidTr="00B023D3">
        <w:tc>
          <w:tcPr>
            <w:tcW w:w="704" w:type="dxa"/>
            <w:vMerge w:val="restart"/>
            <w:shd w:val="clear" w:color="auto" w:fill="D9D9D9" w:themeFill="background1" w:themeFillShade="D9"/>
          </w:tcPr>
          <w:p w14:paraId="535A8CC1" w14:textId="77777777" w:rsidR="00B023D3" w:rsidRDefault="00B023D3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0E70947C" w14:textId="06A3C21D" w:rsidR="00B023D3" w:rsidRPr="002E3DE6" w:rsidRDefault="00B023D3" w:rsidP="004C66AD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</w:rPr>
              <w:t>Room 5</w:t>
            </w:r>
          </w:p>
        </w:tc>
        <w:tc>
          <w:tcPr>
            <w:tcW w:w="2126" w:type="dxa"/>
          </w:tcPr>
          <w:p w14:paraId="0FFD02A3" w14:textId="77777777" w:rsidR="00B023D3" w:rsidRPr="002E3DE6" w:rsidRDefault="00B023D3" w:rsidP="004C66AD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14:paraId="6567970A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785AD36B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14:paraId="5C4A5674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4F6DB684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993" w:type="dxa"/>
            <w:vMerge w:val="restart"/>
          </w:tcPr>
          <w:p w14:paraId="68CA4687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3EFFCF87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14:paraId="7364B039" w14:textId="77777777" w:rsidR="00B023D3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  <w:p w14:paraId="76C94542" w14:textId="77777777" w:rsidR="00B023D3" w:rsidRPr="002E3DE6" w:rsidRDefault="00B023D3" w:rsidP="00B023D3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2522" w:type="dxa"/>
          </w:tcPr>
          <w:p w14:paraId="2BED5D39" w14:textId="77777777" w:rsidR="00B023D3" w:rsidRPr="004C66AD" w:rsidRDefault="00B023D3" w:rsidP="004C66A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023D3" w:rsidRPr="004C66AD" w14:paraId="582EF430" w14:textId="77777777" w:rsidTr="00B023D3">
        <w:tc>
          <w:tcPr>
            <w:tcW w:w="704" w:type="dxa"/>
            <w:vMerge/>
            <w:shd w:val="clear" w:color="auto" w:fill="D9D9D9" w:themeFill="background1" w:themeFillShade="D9"/>
          </w:tcPr>
          <w:p w14:paraId="3A1CE42F" w14:textId="77777777" w:rsidR="00B023D3" w:rsidRPr="004C66AD" w:rsidRDefault="00B023D3" w:rsidP="004C66A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016AA3B6" w14:textId="77777777" w:rsidR="00B023D3" w:rsidRPr="004C66AD" w:rsidRDefault="00B023D3" w:rsidP="004C66A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Merge/>
          </w:tcPr>
          <w:p w14:paraId="73173F47" w14:textId="77777777" w:rsidR="00B023D3" w:rsidRPr="004C66AD" w:rsidRDefault="00B023D3" w:rsidP="004C66A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Merge/>
          </w:tcPr>
          <w:p w14:paraId="5DE36F8B" w14:textId="77777777" w:rsidR="00B023D3" w:rsidRPr="004C66AD" w:rsidRDefault="00B023D3" w:rsidP="004C66A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vMerge/>
          </w:tcPr>
          <w:p w14:paraId="793B0A53" w14:textId="77777777" w:rsidR="00B023D3" w:rsidRPr="004C66AD" w:rsidRDefault="00B023D3" w:rsidP="004C66A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Merge/>
          </w:tcPr>
          <w:p w14:paraId="69080265" w14:textId="77777777" w:rsidR="00B023D3" w:rsidRPr="004C66AD" w:rsidRDefault="00B023D3" w:rsidP="004C66A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2" w:type="dxa"/>
          </w:tcPr>
          <w:p w14:paraId="7B070A9C" w14:textId="77777777" w:rsidR="00B023D3" w:rsidRPr="004C66AD" w:rsidRDefault="00B023D3" w:rsidP="004C66AD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7CB8F6C" w14:textId="77777777" w:rsidR="004C66AD" w:rsidRDefault="004C66AD" w:rsidP="004C66AD">
      <w:pPr>
        <w:rPr>
          <w:rFonts w:ascii="Trebuchet MS" w:hAnsi="Trebuchet MS"/>
          <w:b/>
          <w:bCs/>
          <w:sz w:val="22"/>
          <w:szCs w:val="22"/>
        </w:rPr>
      </w:pPr>
    </w:p>
    <w:p w14:paraId="1749F808" w14:textId="24064D74" w:rsidR="004C66AD" w:rsidRPr="00A72ED8" w:rsidRDefault="004C66AD" w:rsidP="004C66AD">
      <w:pPr>
        <w:pStyle w:val="ListParagraph"/>
        <w:numPr>
          <w:ilvl w:val="0"/>
          <w:numId w:val="1"/>
        </w:numPr>
        <w:rPr>
          <w:rFonts w:ascii="Trebuchet MS" w:hAnsi="Trebuchet MS"/>
          <w:sz w:val="22"/>
          <w:szCs w:val="22"/>
        </w:rPr>
      </w:pPr>
      <w:r w:rsidRPr="00A72ED8">
        <w:rPr>
          <w:rFonts w:ascii="Trebuchet MS" w:hAnsi="Trebuchet MS"/>
          <w:sz w:val="22"/>
          <w:szCs w:val="22"/>
        </w:rPr>
        <w:t>Please note that upgrades subject to availability &amp; you will be contacted if no</w:t>
      </w:r>
      <w:r w:rsidR="00090D36">
        <w:rPr>
          <w:rFonts w:ascii="Trebuchet MS" w:hAnsi="Trebuchet MS"/>
          <w:sz w:val="22"/>
          <w:szCs w:val="22"/>
        </w:rPr>
        <w:t>t</w:t>
      </w:r>
      <w:r w:rsidRPr="00A72ED8">
        <w:rPr>
          <w:rFonts w:ascii="Trebuchet MS" w:hAnsi="Trebuchet MS"/>
          <w:sz w:val="22"/>
          <w:szCs w:val="22"/>
        </w:rPr>
        <w:t xml:space="preserve"> available </w:t>
      </w:r>
    </w:p>
    <w:p w14:paraId="0BBCFD90" w14:textId="77777777" w:rsidR="004C66AD" w:rsidRDefault="004C66AD" w:rsidP="004C66AD">
      <w:pPr>
        <w:rPr>
          <w:rFonts w:ascii="Trebuchet MS" w:hAnsi="Trebuchet MS"/>
          <w:b/>
          <w:bCs/>
          <w:sz w:val="28"/>
          <w:szCs w:val="28"/>
        </w:rPr>
      </w:pPr>
    </w:p>
    <w:p w14:paraId="6C5828B2" w14:textId="77777777" w:rsidR="004C66AD" w:rsidRPr="00835A03" w:rsidRDefault="004C66AD" w:rsidP="004C66AD">
      <w:pPr>
        <w:rPr>
          <w:rFonts w:ascii="Trebuchet MS" w:hAnsi="Trebuchet MS"/>
          <w:b/>
          <w:bCs/>
          <w:sz w:val="28"/>
          <w:szCs w:val="28"/>
        </w:rPr>
      </w:pPr>
      <w:r w:rsidRPr="00835A03">
        <w:rPr>
          <w:rFonts w:ascii="Trebuchet MS" w:hAnsi="Trebuchet MS"/>
          <w:b/>
          <w:bCs/>
          <w:sz w:val="28"/>
          <w:szCs w:val="28"/>
        </w:rPr>
        <w:t>Form submitted by:</w:t>
      </w:r>
    </w:p>
    <w:p w14:paraId="0D1E1506" w14:textId="77777777" w:rsidR="004C66AD" w:rsidRPr="00835A03" w:rsidRDefault="004C66AD" w:rsidP="004C66AD">
      <w:pPr>
        <w:rPr>
          <w:rFonts w:ascii="Trebuchet MS" w:hAnsi="Trebuchet MS"/>
          <w:b/>
          <w:bCs/>
          <w:sz w:val="28"/>
          <w:szCs w:val="28"/>
        </w:rPr>
      </w:pPr>
      <w:r w:rsidRPr="00835A03">
        <w:rPr>
          <w:rFonts w:ascii="Trebuchet MS" w:hAnsi="Trebuchet MS"/>
          <w:b/>
          <w:bCs/>
          <w:sz w:val="28"/>
          <w:szCs w:val="28"/>
        </w:rPr>
        <w:t>Email:</w:t>
      </w:r>
    </w:p>
    <w:p w14:paraId="56195148" w14:textId="77777777" w:rsidR="004C66AD" w:rsidRPr="00B1630D" w:rsidRDefault="004C66AD" w:rsidP="004C66AD">
      <w:pPr>
        <w:rPr>
          <w:rFonts w:ascii="Trebuchet MS" w:hAnsi="Trebuchet MS"/>
          <w:b/>
          <w:bCs/>
          <w:sz w:val="28"/>
          <w:szCs w:val="28"/>
        </w:rPr>
      </w:pPr>
      <w:r w:rsidRPr="00835A03">
        <w:rPr>
          <w:rFonts w:ascii="Trebuchet MS" w:hAnsi="Trebuchet MS"/>
          <w:b/>
          <w:bCs/>
          <w:sz w:val="28"/>
          <w:szCs w:val="28"/>
        </w:rPr>
        <w:t>Deposit amount paid:</w:t>
      </w:r>
    </w:p>
    <w:p w14:paraId="245029A6" w14:textId="77777777" w:rsidR="004C66AD" w:rsidRDefault="004C66AD" w:rsidP="004C66AD">
      <w:pPr>
        <w:rPr>
          <w:rFonts w:ascii="Trebuchet MS" w:hAnsi="Trebuchet MS"/>
          <w:b/>
          <w:bCs/>
          <w:sz w:val="26"/>
          <w:szCs w:val="26"/>
        </w:rPr>
      </w:pPr>
      <w:r w:rsidRPr="00BE011E">
        <w:rPr>
          <w:rFonts w:ascii="Trebuchet MS" w:hAnsi="Trebuchet MS"/>
          <w:b/>
          <w:bCs/>
          <w:sz w:val="26"/>
          <w:szCs w:val="26"/>
          <w:u w:val="single"/>
        </w:rPr>
        <w:t>Please make all payments to:</w:t>
      </w:r>
      <w:r>
        <w:rPr>
          <w:rFonts w:ascii="Trebuchet MS" w:hAnsi="Trebuchet MS"/>
          <w:b/>
          <w:bCs/>
          <w:sz w:val="26"/>
          <w:szCs w:val="26"/>
        </w:rPr>
        <w:t xml:space="preserve"> Herefordshire Festival 2031- </w:t>
      </w:r>
    </w:p>
    <w:p w14:paraId="325A8DC3" w14:textId="77777777" w:rsidR="004C66AD" w:rsidRPr="00BE011E" w:rsidRDefault="004C66AD" w:rsidP="004C66AD">
      <w:pPr>
        <w:rPr>
          <w:rFonts w:ascii="Trebuchet MS" w:hAnsi="Trebuchet MS"/>
          <w:b/>
          <w:bCs/>
          <w:sz w:val="26"/>
          <w:szCs w:val="26"/>
        </w:rPr>
      </w:pPr>
      <w:r>
        <w:rPr>
          <w:rFonts w:ascii="Trebuchet MS" w:hAnsi="Trebuchet MS"/>
          <w:b/>
          <w:bCs/>
          <w:sz w:val="26"/>
          <w:szCs w:val="26"/>
        </w:rPr>
        <w:t>Nat West – A/c No 69191018 – S/C 53-61-47</w:t>
      </w:r>
    </w:p>
    <w:p w14:paraId="56FD3E1E" w14:textId="4B704EAE" w:rsidR="004C66AD" w:rsidRDefault="00090D36" w:rsidP="004C66AD">
      <w:pPr>
        <w:rPr>
          <w:rFonts w:ascii="Trebuchet MS" w:hAnsi="Trebuchet MS"/>
          <w:b/>
          <w:bCs/>
          <w:sz w:val="26"/>
          <w:szCs w:val="26"/>
        </w:rPr>
      </w:pPr>
      <w:r w:rsidRPr="00BE011E">
        <w:rPr>
          <w:rFonts w:ascii="Trebuchet MS" w:hAnsi="Trebuchet MS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722A1B" wp14:editId="07090522">
                <wp:simplePos x="0" y="0"/>
                <wp:positionH relativeFrom="column">
                  <wp:posOffset>4028942</wp:posOffset>
                </wp:positionH>
                <wp:positionV relativeFrom="paragraph">
                  <wp:posOffset>163553</wp:posOffset>
                </wp:positionV>
                <wp:extent cx="253284" cy="241300"/>
                <wp:effectExtent l="0" t="0" r="13970" b="12700"/>
                <wp:wrapNone/>
                <wp:docPr id="42928578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284" cy="2413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E7B1B1" w14:textId="77777777" w:rsidR="004C66AD" w:rsidRDefault="004C66AD" w:rsidP="004C66AD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722A1B" id="Frame 2" o:spid="_x0000_s1026" style="position:absolute;margin-left:317.25pt;margin-top:12.9pt;width:19.95pt;height:1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53284,24130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" adj="-11796480,,5400" path="m,l253284,r,241300l,241300,,xm30163,30163r,180975l223122,211138r,-180975l30163,30163xe" fillcolor="#4472c4 [3204]" strokecolor="#09101d [484]" strokeweight="1pt">
                <v:stroke joinstyle="miter"/>
                <v:formulas/>
                <v:path arrowok="t" o:connecttype="custom" o:connectlocs="0,0;253284,0;253284,241300;0,241300;0,0;30163,30163;30163,211138;223122,211138;223122,30163;30163,30163" o:connectangles="0,0,0,0,0,0,0,0,0,0" textboxrect="0,0,253284,241300"/>
                <v:textbox>
                  <w:txbxContent>
                    <w:p w14:paraId="06E7B1B1" w14:textId="77777777" w:rsidR="004C66AD" w:rsidRDefault="004C66AD" w:rsidP="004C66AD">
                      <w:pPr>
                        <w:jc w:val="center"/>
                      </w:pPr>
                      <w:r>
                        <w:t xml:space="preserve">      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BE011E">
        <w:rPr>
          <w:rFonts w:ascii="Trebuchet MS" w:hAnsi="Trebuchet MS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0883D" wp14:editId="581435E4">
                <wp:simplePos x="0" y="0"/>
                <wp:positionH relativeFrom="column">
                  <wp:posOffset>2607972</wp:posOffset>
                </wp:positionH>
                <wp:positionV relativeFrom="paragraph">
                  <wp:posOffset>163553</wp:posOffset>
                </wp:positionV>
                <wp:extent cx="244698" cy="241300"/>
                <wp:effectExtent l="0" t="0" r="9525" b="12700"/>
                <wp:wrapNone/>
                <wp:docPr id="1832808292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98" cy="2413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7BAFDF" id="Frame 1" o:spid="_x0000_s1026" style="position:absolute;margin-left:205.35pt;margin-top:12.9pt;width:19.25pt;height:1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44698,241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" path="m,l244698,r,241300l,241300,,xm30163,30163r,180975l214536,211138r,-180975l30163,30163xe" fillcolor="#4472c4 [3204]" strokecolor="#09101d [484]" strokeweight="1pt">
                <v:stroke joinstyle="miter"/>
                <v:path arrowok="t" o:connecttype="custom" o:connectlocs="0,0;244698,0;244698,241300;0,241300;0,0;30163,30163;30163,211138;214536,211138;214536,30163;30163,30163" o:connectangles="0,0,0,0,0,0,0,0,0,0"/>
              </v:shape>
            </w:pict>
          </mc:Fallback>
        </mc:AlternateContent>
      </w:r>
    </w:p>
    <w:p w14:paraId="4C44DB4A" w14:textId="2E873677" w:rsidR="004C66AD" w:rsidRPr="00BE011E" w:rsidRDefault="004C66AD" w:rsidP="004C66AD">
      <w:pPr>
        <w:rPr>
          <w:rFonts w:ascii="Trebuchet MS" w:hAnsi="Trebuchet MS"/>
          <w:b/>
          <w:bCs/>
          <w:sz w:val="26"/>
          <w:szCs w:val="26"/>
        </w:rPr>
      </w:pPr>
      <w:r w:rsidRPr="00BE011E">
        <w:rPr>
          <w:rFonts w:ascii="Trebuchet MS" w:hAnsi="Trebuchet MS"/>
          <w:b/>
          <w:bCs/>
          <w:sz w:val="26"/>
          <w:szCs w:val="26"/>
        </w:rPr>
        <w:t xml:space="preserve">Payment method:           BACS </w:t>
      </w:r>
      <w:r w:rsidRPr="00BE011E">
        <w:rPr>
          <w:rFonts w:ascii="Trebuchet MS" w:hAnsi="Trebuchet MS"/>
          <w:b/>
          <w:bCs/>
          <w:sz w:val="26"/>
          <w:szCs w:val="26"/>
        </w:rPr>
        <w:tab/>
        <w:t xml:space="preserve">     </w:t>
      </w:r>
      <w:r w:rsidRPr="00BE011E">
        <w:rPr>
          <w:rFonts w:ascii="Trebuchet MS" w:hAnsi="Trebuchet MS"/>
          <w:b/>
          <w:bCs/>
          <w:sz w:val="26"/>
          <w:szCs w:val="26"/>
        </w:rPr>
        <w:tab/>
        <w:t xml:space="preserve"> CHEQUE          </w:t>
      </w:r>
      <w:r>
        <w:rPr>
          <w:rFonts w:ascii="Trebuchet MS" w:hAnsi="Trebuchet MS"/>
          <w:b/>
          <w:bCs/>
          <w:sz w:val="26"/>
          <w:szCs w:val="26"/>
        </w:rPr>
        <w:t>(</w:t>
      </w:r>
      <w:r w:rsidRPr="00BE011E">
        <w:rPr>
          <w:rFonts w:ascii="Trebuchet MS" w:hAnsi="Trebuchet MS"/>
          <w:b/>
          <w:bCs/>
          <w:sz w:val="26"/>
          <w:szCs w:val="26"/>
        </w:rPr>
        <w:t>see address below)</w:t>
      </w:r>
    </w:p>
    <w:p w14:paraId="089D9049" w14:textId="77777777" w:rsidR="004C66AD" w:rsidRPr="00BE011E" w:rsidRDefault="004C66AD" w:rsidP="004C66AD">
      <w:pPr>
        <w:rPr>
          <w:rFonts w:ascii="Trebuchet MS" w:hAnsi="Trebuchet MS"/>
          <w:b/>
          <w:bCs/>
          <w:sz w:val="26"/>
          <w:szCs w:val="26"/>
        </w:rPr>
      </w:pPr>
    </w:p>
    <w:p w14:paraId="1FB4F14D" w14:textId="77777777" w:rsidR="004C66AD" w:rsidRDefault="004C66AD" w:rsidP="004C66AD">
      <w:pPr>
        <w:rPr>
          <w:rFonts w:ascii="Trebuchet MS" w:hAnsi="Trebuchet MS"/>
          <w:b/>
          <w:bCs/>
          <w:sz w:val="26"/>
          <w:szCs w:val="26"/>
        </w:rPr>
      </w:pPr>
    </w:p>
    <w:p w14:paraId="7B99D3F6" w14:textId="77777777" w:rsidR="004C66AD" w:rsidRDefault="004C66AD" w:rsidP="004C66AD">
      <w:r w:rsidRPr="00BE011E">
        <w:rPr>
          <w:rFonts w:ascii="Trebuchet MS" w:hAnsi="Trebuchet MS"/>
          <w:b/>
          <w:bCs/>
          <w:sz w:val="26"/>
          <w:szCs w:val="26"/>
        </w:rPr>
        <w:t>Please e-mail booking</w:t>
      </w:r>
      <w:r>
        <w:rPr>
          <w:rFonts w:ascii="Trebuchet MS" w:hAnsi="Trebuchet MS"/>
          <w:b/>
          <w:bCs/>
          <w:sz w:val="26"/>
          <w:szCs w:val="26"/>
        </w:rPr>
        <w:t xml:space="preserve"> sheet</w:t>
      </w:r>
      <w:r w:rsidRPr="00BE011E">
        <w:rPr>
          <w:rFonts w:ascii="Trebuchet MS" w:hAnsi="Trebuchet MS"/>
          <w:b/>
          <w:bCs/>
          <w:sz w:val="26"/>
          <w:szCs w:val="26"/>
        </w:rPr>
        <w:t xml:space="preserve"> or any query to: </w:t>
      </w:r>
      <w:hyperlink r:id="rId7" w:history="1">
        <w:r w:rsidRPr="007249E6">
          <w:rPr>
            <w:rStyle w:val="Hyperlink"/>
            <w:rFonts w:ascii="Trebuchet MS" w:hAnsi="Trebuchet MS"/>
            <w:b/>
            <w:bCs/>
            <w:sz w:val="26"/>
            <w:szCs w:val="26"/>
          </w:rPr>
          <w:t>fourlodgefestival@outlook.com</w:t>
        </w:r>
      </w:hyperlink>
      <w:r>
        <w:rPr>
          <w:rFonts w:ascii="Trebuchet MS" w:hAnsi="Trebuchet MS"/>
          <w:b/>
          <w:bCs/>
          <w:sz w:val="26"/>
          <w:szCs w:val="26"/>
        </w:rPr>
        <w:t xml:space="preserve"> </w:t>
      </w:r>
    </w:p>
    <w:p w14:paraId="57657F06" w14:textId="77777777" w:rsidR="004C66AD" w:rsidRPr="00A72ED8" w:rsidRDefault="004C66AD" w:rsidP="004C66AD">
      <w:pPr>
        <w:rPr>
          <w:sz w:val="18"/>
          <w:szCs w:val="18"/>
        </w:rPr>
      </w:pPr>
    </w:p>
    <w:p w14:paraId="6BC6F05B" w14:textId="77777777" w:rsidR="004C66AD" w:rsidRPr="00A72ED8" w:rsidRDefault="004C66AD" w:rsidP="004C66AD">
      <w:pPr>
        <w:jc w:val="center"/>
        <w:rPr>
          <w:rFonts w:ascii="Trebuchet MS" w:hAnsi="Trebuchet MS"/>
          <w:b/>
          <w:bCs/>
          <w:sz w:val="26"/>
          <w:szCs w:val="26"/>
          <w:u w:val="single"/>
        </w:rPr>
      </w:pPr>
      <w:r w:rsidRPr="00A72ED8">
        <w:rPr>
          <w:rFonts w:ascii="Trebuchet MS" w:hAnsi="Trebuchet MS"/>
          <w:b/>
          <w:bCs/>
          <w:sz w:val="26"/>
          <w:szCs w:val="26"/>
          <w:u w:val="single"/>
        </w:rPr>
        <w:t>OR</w:t>
      </w:r>
    </w:p>
    <w:p w14:paraId="49FFB178" w14:textId="77777777" w:rsidR="004C66AD" w:rsidRPr="00A72ED8" w:rsidRDefault="004C66AD" w:rsidP="004C66AD">
      <w:pPr>
        <w:rPr>
          <w:rFonts w:ascii="Trebuchet MS" w:hAnsi="Trebuchet MS"/>
          <w:b/>
          <w:bCs/>
          <w:sz w:val="16"/>
          <w:szCs w:val="16"/>
        </w:rPr>
      </w:pPr>
    </w:p>
    <w:p w14:paraId="71481D56" w14:textId="77777777" w:rsidR="004C66AD" w:rsidRPr="00BE011E" w:rsidRDefault="004C66AD" w:rsidP="004C66AD">
      <w:pPr>
        <w:rPr>
          <w:rFonts w:ascii="Trebuchet MS" w:hAnsi="Trebuchet MS"/>
          <w:b/>
          <w:bCs/>
          <w:sz w:val="26"/>
          <w:szCs w:val="26"/>
        </w:rPr>
      </w:pPr>
      <w:r w:rsidRPr="00BE011E">
        <w:rPr>
          <w:rFonts w:ascii="Trebuchet MS" w:hAnsi="Trebuchet MS"/>
          <w:b/>
          <w:bCs/>
          <w:sz w:val="26"/>
          <w:szCs w:val="26"/>
        </w:rPr>
        <w:t>BY POST TO</w:t>
      </w:r>
      <w:r>
        <w:rPr>
          <w:rFonts w:ascii="Trebuchet MS" w:hAnsi="Trebuchet MS"/>
          <w:b/>
          <w:bCs/>
          <w:sz w:val="26"/>
          <w:szCs w:val="26"/>
        </w:rPr>
        <w:t>:</w:t>
      </w:r>
      <w:r w:rsidRPr="00BE011E">
        <w:rPr>
          <w:rFonts w:ascii="Trebuchet MS" w:hAnsi="Trebuchet MS"/>
          <w:b/>
          <w:bCs/>
          <w:sz w:val="26"/>
          <w:szCs w:val="26"/>
        </w:rPr>
        <w:t xml:space="preserve"> </w:t>
      </w:r>
      <w:r>
        <w:rPr>
          <w:rFonts w:ascii="Trebuchet MS" w:hAnsi="Trebuchet MS"/>
          <w:b/>
          <w:bCs/>
          <w:sz w:val="26"/>
          <w:szCs w:val="26"/>
        </w:rPr>
        <w:t>J S Jones. 10 Browning Road, Ledbury, Herefordshire, HR8 2FT</w:t>
      </w:r>
    </w:p>
    <w:p w14:paraId="0E6405C8" w14:textId="77777777" w:rsidR="00B61438" w:rsidRDefault="00B61438" w:rsidP="00DD2FE5">
      <w:pPr>
        <w:jc w:val="center"/>
      </w:pPr>
    </w:p>
    <w:p w14:paraId="592D5C0F" w14:textId="77777777" w:rsidR="00DD2FE5" w:rsidRPr="00DD2FE5" w:rsidRDefault="00DD2FE5" w:rsidP="004C66AD">
      <w:pPr>
        <w:rPr>
          <w:sz w:val="28"/>
          <w:szCs w:val="28"/>
        </w:rPr>
      </w:pPr>
    </w:p>
    <w:sectPr w:rsidR="00DD2FE5" w:rsidRPr="00DD2FE5" w:rsidSect="004C66AD">
      <w:pgSz w:w="11900" w:h="16840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15E9C"/>
    <w:multiLevelType w:val="hybridMultilevel"/>
    <w:tmpl w:val="29D68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8116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96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AD"/>
    <w:rsid w:val="00090D36"/>
    <w:rsid w:val="00181720"/>
    <w:rsid w:val="002A6A04"/>
    <w:rsid w:val="002E3DE6"/>
    <w:rsid w:val="00352AAD"/>
    <w:rsid w:val="004C66AD"/>
    <w:rsid w:val="00B023D3"/>
    <w:rsid w:val="00B46548"/>
    <w:rsid w:val="00B61438"/>
    <w:rsid w:val="00DD2FE5"/>
    <w:rsid w:val="00FE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037E4"/>
  <w15:chartTrackingRefBased/>
  <w15:docId w15:val="{E260526C-FB86-AB46-9B87-604EAD83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6AD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6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66A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C6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urlodgefestival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ome/Library/Group%20Containers/UBF8T346G9.Office/User%20Content.localized/Templates.localized/Norm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1</TotalTime>
  <Pages>1</Pages>
  <Words>149</Words>
  <Characters>757</Characters>
  <Application>Microsoft Office Word</Application>
  <DocSecurity>0</DocSecurity>
  <Lines>148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jones</dc:creator>
  <cp:keywords/>
  <dc:description/>
  <cp:lastModifiedBy>J Stuart Jones</cp:lastModifiedBy>
  <cp:revision>2</cp:revision>
  <cp:lastPrinted>2026-07-29T07:30:00Z</cp:lastPrinted>
  <dcterms:created xsi:type="dcterms:W3CDTF">2026-08-12T08:45:00Z</dcterms:created>
  <dcterms:modified xsi:type="dcterms:W3CDTF">2026-08-12T08:45:00Z</dcterms:modified>
</cp:coreProperties>
</file>